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E3" w:rsidRDefault="00E81E95" w:rsidP="006C0FC2">
      <w:pPr>
        <w:rPr>
          <w:b/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  <w:u w:val="single"/>
        </w:rPr>
        <w:t>Tilsettingsutvalget</w:t>
      </w:r>
      <w:r w:rsidR="00EB1AE9">
        <w:rPr>
          <w:b/>
          <w:sz w:val="28"/>
          <w:szCs w:val="28"/>
          <w:u w:val="single"/>
        </w:rPr>
        <w:t xml:space="preserve"> ved HiÅ 2014</w:t>
      </w:r>
      <w:r w:rsidR="00C46441" w:rsidRPr="00C46441">
        <w:rPr>
          <w:b/>
          <w:sz w:val="28"/>
          <w:szCs w:val="28"/>
          <w:u w:val="single"/>
        </w:rPr>
        <w:t>-201</w:t>
      </w:r>
      <w:r w:rsidR="00EB1AE9">
        <w:rPr>
          <w:b/>
          <w:sz w:val="28"/>
          <w:szCs w:val="28"/>
          <w:u w:val="single"/>
        </w:rPr>
        <w:t>5</w:t>
      </w:r>
      <w:r w:rsidR="00C46441" w:rsidRPr="00C46441">
        <w:rPr>
          <w:b/>
          <w:sz w:val="28"/>
          <w:szCs w:val="28"/>
          <w:u w:val="single"/>
        </w:rPr>
        <w:t xml:space="preserve"> består av følgende medlemmer:</w:t>
      </w:r>
    </w:p>
    <w:bookmarkEnd w:id="0"/>
    <w:p w:rsidR="00EB1AE9" w:rsidRDefault="00EB1AE9" w:rsidP="006C0FC2">
      <w:pPr>
        <w:rPr>
          <w:b/>
          <w:sz w:val="28"/>
          <w:szCs w:val="28"/>
          <w:u w:val="single"/>
        </w:rPr>
      </w:pPr>
    </w:p>
    <w:tbl>
      <w:tblPr>
        <w:tblW w:w="8430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3404"/>
        <w:gridCol w:w="2294"/>
      </w:tblGrid>
      <w:tr w:rsidR="00E81E95" w:rsidRPr="00E81E95" w:rsidTr="00E81E95"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FUNKSJON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MEDLEM</w:t>
            </w:r>
          </w:p>
        </w:tc>
        <w:tc>
          <w:tcPr>
            <w:tcW w:w="0" w:type="auto"/>
            <w:tcBorders>
              <w:left w:val="nil"/>
              <w:bottom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b/>
                <w:bCs/>
                <w:caps/>
                <w:color w:val="333333"/>
                <w:sz w:val="21"/>
                <w:szCs w:val="21"/>
                <w:lang w:eastAsia="nb-NO"/>
              </w:rPr>
              <w:t> VARAMEDLEM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proofErr w:type="gram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</w:t>
            </w:r>
            <w:proofErr w:type="spellEnd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./</w:t>
            </w:r>
            <w:proofErr w:type="spellStart"/>
            <w:proofErr w:type="gramEnd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leiar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Lasse Gallefoss, personaldirektør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Arbeidsgjevarrepresentant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Studiedirektør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Fagtilsett</w:t>
            </w:r>
            <w:proofErr w:type="spellEnd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, AIR/AMO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Lars Petter Bryne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1. Jens Ole Løken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Fagtilsett</w:t>
            </w:r>
            <w:proofErr w:type="spellEnd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, AHF, ABF, AIM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Jon Ivar </w:t>
            </w:r>
            <w:proofErr w:type="spell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Håvold</w:t>
            </w:r>
            <w:proofErr w:type="spellEnd"/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1. Rigmor Alnes</w:t>
            </w:r>
          </w:p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2. Bente Alm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 xml:space="preserve">Rep. </w:t>
            </w:r>
            <w:proofErr w:type="spellStart"/>
            <w:proofErr w:type="gramStart"/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organisasjonane</w:t>
            </w:r>
            <w:proofErr w:type="spellEnd"/>
            <w:proofErr w:type="gramEnd"/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Ottar Osen, TEKNA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1. Randi Tafjord, NSF</w:t>
            </w:r>
          </w:p>
          <w:p w:rsidR="00E81E95" w:rsidRPr="00E81E95" w:rsidRDefault="00E81E95" w:rsidP="00E81E95">
            <w:pPr>
              <w:spacing w:after="15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val="nn-NO" w:eastAsia="nb-NO"/>
              </w:rPr>
              <w:t>2. Frøydis Vasset, FF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Thomas Hjelseth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Studentrepresentant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Ingvill Todal</w:t>
            </w:r>
          </w:p>
        </w:tc>
        <w:tc>
          <w:tcPr>
            <w:tcW w:w="0" w:type="auto"/>
            <w:tcBorders>
              <w:left w:val="single" w:sz="12" w:space="0" w:color="F1F1F1"/>
              <w:right w:val="nil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 </w:t>
            </w:r>
          </w:p>
        </w:tc>
      </w:tr>
      <w:tr w:rsidR="00E81E95" w:rsidRPr="00E81E95" w:rsidTr="00E81E95">
        <w:tc>
          <w:tcPr>
            <w:tcW w:w="0" w:type="auto"/>
            <w:tcBorders>
              <w:left w:val="nil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Sekretær</w:t>
            </w:r>
          </w:p>
        </w:tc>
        <w:tc>
          <w:tcPr>
            <w:tcW w:w="0" w:type="auto"/>
            <w:tcBorders>
              <w:left w:val="single" w:sz="12" w:space="0" w:color="F1F1F1"/>
              <w:right w:val="single" w:sz="12" w:space="0" w:color="F1F1F1"/>
            </w:tcBorders>
            <w:shd w:val="clear" w:color="auto" w:fill="CCCC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</w:pPr>
            <w:r w:rsidRPr="00E81E95">
              <w:rPr>
                <w:rFonts w:ascii="Arial" w:eastAsia="Times New Roman" w:hAnsi="Arial" w:cs="Arial"/>
                <w:color w:val="333333"/>
                <w:sz w:val="21"/>
                <w:szCs w:val="21"/>
                <w:lang w:eastAsia="nb-NO"/>
              </w:rPr>
              <w:t>Unni Sletten, rådgiver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E81E95" w:rsidRPr="00E81E95" w:rsidRDefault="00E81E95" w:rsidP="00E81E9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9572A1" w:rsidRDefault="009572A1" w:rsidP="006C0FC2">
      <w:pPr>
        <w:rPr>
          <w:b/>
          <w:sz w:val="28"/>
          <w:szCs w:val="28"/>
          <w:u w:val="single"/>
        </w:rPr>
      </w:pPr>
    </w:p>
    <w:p w:rsidR="00C46441" w:rsidRPr="008E09E3" w:rsidRDefault="00C46441" w:rsidP="006C0FC2">
      <w:pPr>
        <w:rPr>
          <w:b/>
          <w:sz w:val="28"/>
          <w:szCs w:val="28"/>
          <w:u w:val="single"/>
        </w:rPr>
      </w:pPr>
    </w:p>
    <w:sectPr w:rsidR="00C46441" w:rsidRPr="008E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5B06C9"/>
    <w:rsid w:val="006C0FC2"/>
    <w:rsid w:val="00827588"/>
    <w:rsid w:val="008E09E3"/>
    <w:rsid w:val="009572A1"/>
    <w:rsid w:val="00C46441"/>
    <w:rsid w:val="00CD0A5F"/>
    <w:rsid w:val="00E733B9"/>
    <w:rsid w:val="00E81E95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2015-06-05T06:25:00Z</dcterms:created>
  <dcterms:modified xsi:type="dcterms:W3CDTF">2015-06-05T06:25:00Z</dcterms:modified>
</cp:coreProperties>
</file>