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EB1AE9" w:rsidP="006C0F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Klagenemnda ved HiÅ 2014</w:t>
      </w:r>
      <w:r w:rsidR="00C46441" w:rsidRPr="00C46441">
        <w:rPr>
          <w:b/>
          <w:sz w:val="28"/>
          <w:szCs w:val="28"/>
          <w:u w:val="single"/>
        </w:rPr>
        <w:t>-201</w:t>
      </w:r>
      <w:r>
        <w:rPr>
          <w:b/>
          <w:sz w:val="28"/>
          <w:szCs w:val="28"/>
          <w:u w:val="single"/>
        </w:rPr>
        <w:t>5</w:t>
      </w:r>
      <w:r w:rsidR="00C46441" w:rsidRPr="00C46441">
        <w:rPr>
          <w:b/>
          <w:sz w:val="28"/>
          <w:szCs w:val="28"/>
          <w:u w:val="single"/>
        </w:rPr>
        <w:t xml:space="preserve"> består av følgende medlemmer:</w:t>
      </w:r>
    </w:p>
    <w:p w:rsidR="00C46441" w:rsidRDefault="00C46441" w:rsidP="006C0FC2">
      <w:pPr>
        <w:rPr>
          <w:b/>
          <w:sz w:val="28"/>
          <w:szCs w:val="28"/>
          <w:u w:val="single"/>
        </w:rPr>
      </w:pP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3880"/>
      </w:tblGrid>
      <w:tr w:rsidR="00EB1AE9" w:rsidRPr="00EB1AE9" w:rsidTr="00EB1AE9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FUNKSJON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MEDLEM</w:t>
            </w:r>
          </w:p>
        </w:tc>
      </w:tr>
      <w:tr w:rsidR="00EB1AE9" w:rsidRPr="00EB1AE9" w:rsidTr="00EB1AE9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Leder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Torgeir </w:t>
            </w:r>
            <w:proofErr w:type="spellStart"/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Langva</w:t>
            </w:r>
            <w:proofErr w:type="spellEnd"/>
          </w:p>
        </w:tc>
      </w:tr>
      <w:tr w:rsidR="00EB1AE9" w:rsidRPr="00EB1AE9" w:rsidTr="00EB1AE9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Fagtilsatt, AIR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Jens Ole Løken  </w:t>
            </w:r>
          </w:p>
        </w:tc>
      </w:tr>
      <w:tr w:rsidR="00EB1AE9" w:rsidRPr="00EB1AE9" w:rsidTr="00EB1AE9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Fagtilsatt, ABF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Bente Alm</w:t>
            </w:r>
          </w:p>
        </w:tc>
      </w:tr>
      <w:tr w:rsidR="00EB1AE9" w:rsidRPr="00EB1AE9" w:rsidTr="00EB1AE9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Oliver Tellnes</w:t>
            </w:r>
          </w:p>
        </w:tc>
      </w:tr>
      <w:tr w:rsidR="00EB1AE9" w:rsidRPr="00EB1AE9" w:rsidTr="00EB1AE9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Sekretær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1AE9" w:rsidRPr="00EB1AE9" w:rsidRDefault="00EB1AE9" w:rsidP="00EB1AE9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B1AE9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Kari Vedde</w:t>
            </w:r>
          </w:p>
        </w:tc>
      </w:tr>
    </w:tbl>
    <w:p w:rsidR="00EB1AE9" w:rsidRDefault="00EB1AE9" w:rsidP="006C0FC2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C46441" w:rsidRPr="008E09E3" w:rsidRDefault="00C46441" w:rsidP="006C0FC2">
      <w:pPr>
        <w:rPr>
          <w:b/>
          <w:sz w:val="28"/>
          <w:szCs w:val="28"/>
          <w:u w:val="single"/>
        </w:rPr>
      </w:pPr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B06C9"/>
    <w:rsid w:val="006C0FC2"/>
    <w:rsid w:val="00827588"/>
    <w:rsid w:val="008E09E3"/>
    <w:rsid w:val="00C46441"/>
    <w:rsid w:val="00CD0A5F"/>
    <w:rsid w:val="00E733B9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34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2015-05-29T07:52:00Z</dcterms:created>
  <dcterms:modified xsi:type="dcterms:W3CDTF">2015-05-29T07:52:00Z</dcterms:modified>
</cp:coreProperties>
</file>