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50" w:after="0" w:line="240" w:lineRule="exact"/>
        <w:ind w:left="6948" w:right="6916"/>
        <w:jc w:val="center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dm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nde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ør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50" w:after="0" w:line="240" w:lineRule="exact"/>
        <w:ind w:left="5750" w:right="8523"/>
        <w:jc w:val="center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Ass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ør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50" w:after="0" w:line="240" w:lineRule="exact"/>
        <w:ind w:left="8487" w:right="5590"/>
        <w:jc w:val="center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rna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</w:rPr>
        <w:t>j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na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</w:rPr>
        <w:t>j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er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50" w:after="0" w:line="240" w:lineRule="exact"/>
        <w:ind w:left="5750" w:right="8520" w:firstLine="-1"/>
        <w:jc w:val="center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ses-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tar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et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6840" w:h="11900" w:orient="landscape"/>
          <w:pgMar w:top="1100" w:bottom="280" w:left="600" w:right="500"/>
        </w:sectPr>
      </w:pPr>
      <w:rPr/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/>
        <w:pict>
          <v:group style="position:absolute;margin-left:17.691999pt;margin-top:171.880005pt;width:812.241pt;height:304.26pt;mso-position-horizontal-relative:page;mso-position-vertical-relative:page;z-index:-88" coordorigin="354,3438" coordsize="16245,6085">
            <v:group style="position:absolute;left:8224;top:4607;width:252;height:2482" coordorigin="8224,4607" coordsize="252,2482">
              <v:shape style="position:absolute;left:8224;top:4607;width:252;height:2482" coordorigin="8224,4607" coordsize="252,2482" path="m8476,4607l8476,7089,8224,7089e" filled="f" stroked="t" strokeweight="2pt" strokecolor="#00244D">
                <v:path arrowok="t"/>
              </v:shape>
            </v:group>
            <v:group style="position:absolute;left:8224;top:4607;width:252;height:993" coordorigin="8224,4607" coordsize="252,993">
              <v:shape style="position:absolute;left:8224;top:4607;width:252;height:993" coordorigin="8224,4607" coordsize="252,993" path="m8476,4607l8476,5600,8224,5600e" filled="f" stroked="t" strokeweight="2pt" strokecolor="#00244D">
                <v:path arrowok="t"/>
              </v:shape>
            </v:group>
            <v:group style="position:absolute;left:8476;top:4607;width:284;height:1786" coordorigin="8476,4607" coordsize="284,1786">
              <v:shape style="position:absolute;left:8476;top:4607;width:284;height:1786" coordorigin="8476,4607" coordsize="284,1786" path="m8476,4607l8476,6393,8760,6393e" filled="f" stroked="t" strokeweight="2pt" strokecolor="#00244D">
                <v:path arrowok="t"/>
              </v:shape>
            </v:group>
            <v:group style="position:absolute;left:8476;top:4607;width:6953;height:3747" coordorigin="8476,4607" coordsize="6953,3747">
              <v:shape style="position:absolute;left:8476;top:4607;width:6953;height:3747" coordorigin="8476,4607" coordsize="6953,3747" path="m8476,4607l8476,8112,15429,8112,15429,8354e" filled="f" stroked="t" strokeweight="2pt" strokecolor="#00244D">
                <v:path arrowok="t"/>
              </v:shape>
            </v:group>
            <v:group style="position:absolute;left:8476;top:4607;width:4172;height:3747" coordorigin="8476,4607" coordsize="4172,3747">
              <v:shape style="position:absolute;left:8476;top:4607;width:4172;height:3747" coordorigin="8476,4607" coordsize="4172,3747" path="m8476,4607l8476,8112,12648,8112,12648,8354e" filled="f" stroked="t" strokeweight="2pt" strokecolor="#00244D">
                <v:path arrowok="t"/>
              </v:shape>
            </v:group>
            <v:group style="position:absolute;left:8476;top:4607;width:1391;height:3747" coordorigin="8476,4607" coordsize="1391,3747">
              <v:shape style="position:absolute;left:8476;top:4607;width:1391;height:3747" coordorigin="8476,4607" coordsize="1391,3747" path="m8476,4607l8476,8112,9867,8112,9867,8354e" filled="f" stroked="t" strokeweight="2pt" strokecolor="#00244D">
                <v:path arrowok="t"/>
              </v:shape>
            </v:group>
            <v:group style="position:absolute;left:7086;top:4607;width:1391;height:3747" coordorigin="7086,4607" coordsize="1391,3747">
              <v:shape style="position:absolute;left:7086;top:4607;width:1391;height:3747" coordorigin="7086,4607" coordsize="1391,3747" path="m8476,4607l8476,8112,7086,8112,7086,8354e" filled="f" stroked="t" strokeweight="2pt" strokecolor="#00244D">
                <v:path arrowok="t"/>
              </v:shape>
            </v:group>
            <v:group style="position:absolute;left:4304;top:4607;width:4172;height:3747" coordorigin="4304,4607" coordsize="4172,3747">
              <v:shape style="position:absolute;left:4304;top:4607;width:4172;height:3747" coordorigin="4304,4607" coordsize="4172,3747" path="m8476,4607l8476,8112,4304,8112,4304,8354e" filled="f" stroked="t" strokeweight="2pt" strokecolor="#00244D">
                <v:path arrowok="t"/>
              </v:shape>
            </v:group>
            <v:group style="position:absolute;left:1523;top:4607;width:6953;height:3747" coordorigin="1523,4607" coordsize="6953,3747">
              <v:shape style="position:absolute;left:1523;top:4607;width:6953;height:3747" coordorigin="1523,4607" coordsize="6953,3747" path="m8476,4607l8476,8112,1523,8112,1523,8354e" filled="f" stroked="t" strokeweight="2pt" strokecolor="#00244D">
                <v:path arrowok="t"/>
              </v:shape>
            </v:group>
            <v:group style="position:absolute;left:7327;top:3458;width:2299;height:1149" coordorigin="7327,3458" coordsize="2299,1149">
              <v:shape style="position:absolute;left:7327;top:3458;width:2299;height:1149" coordorigin="7327,3458" coordsize="2299,1149" path="m7327,3458l9626,3458,9626,4607,7327,4607,7327,3458e" filled="t" fillcolor="#003063" stroked="f">
                <v:path arrowok="t"/>
                <v:fill/>
              </v:shape>
            </v:group>
            <v:group style="position:absolute;left:7327;top:3458;width:2299;height:1149" coordorigin="7327,3458" coordsize="2299,1149">
              <v:shape style="position:absolute;left:7327;top:3458;width:2299;height:1149" coordorigin="7327,3458" coordsize="2299,1149" path="m7327,3458l9626,3458,9626,4607,7327,4607,7327,3458xe" filled="f" stroked="t" strokeweight="2pt" strokecolor="#FFFFFF">
                <v:path arrowok="t"/>
              </v:shape>
            </v:group>
            <v:group style="position:absolute;left:374;top:8354;width:2299;height:1149" coordorigin="374,8354" coordsize="2299,1149">
              <v:shape style="position:absolute;left:374;top:8354;width:2299;height:1149" coordorigin="374,8354" coordsize="2299,1149" path="m374,8354l2672,8354,2672,9503,374,9503,374,8354e" filled="t" fillcolor="#003063" stroked="f">
                <v:path arrowok="t"/>
                <v:fill/>
              </v:shape>
            </v:group>
            <v:group style="position:absolute;left:374;top:8354;width:2299;height:1149" coordorigin="374,8354" coordsize="2299,1149">
              <v:shape style="position:absolute;left:374;top:8354;width:2299;height:1149" coordorigin="374,8354" coordsize="2299,1149" path="m374,8354l2672,8354,2672,9503,374,9503,374,8354xe" filled="f" stroked="t" strokeweight="2pt" strokecolor="#FFFFFF">
                <v:path arrowok="t"/>
              </v:shape>
            </v:group>
            <v:group style="position:absolute;left:3155;top:8354;width:2299;height:1149" coordorigin="3155,8354" coordsize="2299,1149">
              <v:shape style="position:absolute;left:3155;top:8354;width:2299;height:1149" coordorigin="3155,8354" coordsize="2299,1149" path="m3155,8354l5454,8354,5454,9503,3155,9503,3155,8354e" filled="t" fillcolor="#003063" stroked="f">
                <v:path arrowok="t"/>
                <v:fill/>
              </v:shape>
            </v:group>
            <v:group style="position:absolute;left:3155;top:8354;width:2299;height:1149" coordorigin="3155,8354" coordsize="2299,1149">
              <v:shape style="position:absolute;left:3155;top:8354;width:2299;height:1149" coordorigin="3155,8354" coordsize="2299,1149" path="m3155,8354l5454,8354,5454,9503,3155,9503,3155,8354xe" filled="f" stroked="t" strokeweight="2pt" strokecolor="#FFFFFF">
                <v:path arrowok="t"/>
              </v:shape>
            </v:group>
            <v:group style="position:absolute;left:5936;top:8354;width:2299;height:1149" coordorigin="5936,8354" coordsize="2299,1149">
              <v:shape style="position:absolute;left:5936;top:8354;width:2299;height:1149" coordorigin="5936,8354" coordsize="2299,1149" path="m5936,8354l8235,8354,8235,9503,5936,9503,5936,8354e" filled="t" fillcolor="#003063" stroked="f">
                <v:path arrowok="t"/>
                <v:fill/>
              </v:shape>
            </v:group>
            <v:group style="position:absolute;left:5936;top:8354;width:2299;height:1149" coordorigin="5936,8354" coordsize="2299,1149">
              <v:shape style="position:absolute;left:5936;top:8354;width:2299;height:1149" coordorigin="5936,8354" coordsize="2299,1149" path="m5936,8354l8235,8354,8235,9503,5936,9503,5936,8354xe" filled="f" stroked="t" strokeweight="2pt" strokecolor="#FFFFFF">
                <v:path arrowok="t"/>
              </v:shape>
            </v:group>
            <v:group style="position:absolute;left:8718;top:8354;width:2299;height:1149" coordorigin="8718,8354" coordsize="2299,1149">
              <v:shape style="position:absolute;left:8718;top:8354;width:2299;height:1149" coordorigin="8718,8354" coordsize="2299,1149" path="m8718,8354l11016,8354,11016,9503,8718,9503,8718,8354e" filled="t" fillcolor="#003063" stroked="f">
                <v:path arrowok="t"/>
                <v:fill/>
              </v:shape>
            </v:group>
            <v:group style="position:absolute;left:8718;top:8354;width:2299;height:1149" coordorigin="8718,8354" coordsize="2299,1149">
              <v:shape style="position:absolute;left:8718;top:8354;width:2299;height:1149" coordorigin="8718,8354" coordsize="2299,1149" path="m8718,8354l11016,8354,11016,9503,8718,9503,8718,8354xe" filled="f" stroked="t" strokeweight="2pt" strokecolor="#FFFFFF">
                <v:path arrowok="t"/>
              </v:shape>
            </v:group>
            <v:group style="position:absolute;left:11499;top:8354;width:2299;height:1149" coordorigin="11499,8354" coordsize="2299,1149">
              <v:shape style="position:absolute;left:11499;top:8354;width:2299;height:1149" coordorigin="11499,8354" coordsize="2299,1149" path="m11499,8354l13797,8354,13797,9503,11499,9503,11499,8354e" filled="t" fillcolor="#003063" stroked="f">
                <v:path arrowok="t"/>
                <v:fill/>
              </v:shape>
            </v:group>
            <v:group style="position:absolute;left:11499;top:8354;width:2299;height:1149" coordorigin="11499,8354" coordsize="2299,1149">
              <v:shape style="position:absolute;left:11499;top:8354;width:2299;height:1149" coordorigin="11499,8354" coordsize="2299,1149" path="m11499,8354l13797,8354,13797,9503,11499,9503,11499,8354xe" filled="f" stroked="t" strokeweight="2pt" strokecolor="#FFFFFF">
                <v:path arrowok="t"/>
              </v:shape>
            </v:group>
            <v:group style="position:absolute;left:14280;top:8354;width:2299;height:1149" coordorigin="14280,8354" coordsize="2299,1149">
              <v:shape style="position:absolute;left:14280;top:8354;width:2299;height:1149" coordorigin="14280,8354" coordsize="2299,1149" path="m14280,8354l16579,8354,16579,9503,14280,9503,14280,8354e" filled="t" fillcolor="#003063" stroked="f">
                <v:path arrowok="t"/>
                <v:fill/>
              </v:shape>
            </v:group>
            <v:group style="position:absolute;left:14280;top:8354;width:2299;height:1149" coordorigin="14280,8354" coordsize="2299,1149">
              <v:shape style="position:absolute;left:14280;top:8354;width:2299;height:1149" coordorigin="14280,8354" coordsize="2299,1149" path="m14280,8354l16579,8354,16579,9503,14280,9503,14280,8354xe" filled="f" stroked="t" strokeweight="2pt" strokecolor="#FFFFFF">
                <v:path arrowok="t"/>
              </v:shape>
            </v:group>
            <v:group style="position:absolute;left:8760;top:5819;width:2299;height:1149" coordorigin="8760,5819" coordsize="2299,1149">
              <v:shape style="position:absolute;left:8760;top:5819;width:2299;height:1149" coordorigin="8760,5819" coordsize="2299,1149" path="m8760,5819l11059,5819,11059,6968,8760,6968,8760,5819e" filled="t" fillcolor="#003063" stroked="f">
                <v:path arrowok="t"/>
                <v:fill/>
              </v:shape>
            </v:group>
            <v:group style="position:absolute;left:8760;top:5819;width:2299;height:1149" coordorigin="8760,5819" coordsize="2299,1149">
              <v:shape style="position:absolute;left:8760;top:5819;width:2299;height:1149" coordorigin="8760,5819" coordsize="2299,1149" path="m8760,5819l11059,5819,11059,6968,8760,6968,8760,5819xe" filled="f" stroked="t" strokeweight="2pt" strokecolor="#FFFFFF">
                <v:path arrowok="t"/>
              </v:shape>
            </v:group>
            <v:group style="position:absolute;left:5925;top:5025;width:2299;height:1149" coordorigin="5925,5025" coordsize="2299,1149">
              <v:shape style="position:absolute;left:5925;top:5025;width:2299;height:1149" coordorigin="5925,5025" coordsize="2299,1149" path="m5925,5025l8224,5025,8224,6174,5925,6174,5925,5025e" filled="t" fillcolor="#003063" stroked="f">
                <v:path arrowok="t"/>
                <v:fill/>
              </v:shape>
            </v:group>
            <v:group style="position:absolute;left:5925;top:5025;width:2299;height:1149" coordorigin="5925,5025" coordsize="2299,1149">
              <v:shape style="position:absolute;left:5925;top:5025;width:2299;height:1149" coordorigin="5925,5025" coordsize="2299,1149" path="m5925,5025l8224,5025,8224,6174,5925,6174,5925,5025xe" filled="f" stroked="t" strokeweight="2pt" strokecolor="#FFFFFF">
                <v:path arrowok="t"/>
              </v:shape>
            </v:group>
            <v:group style="position:absolute;left:5925;top:6514;width:2299;height:1149" coordorigin="5925,6514" coordsize="2299,1149">
              <v:shape style="position:absolute;left:5925;top:6514;width:2299;height:1149" coordorigin="5925,6514" coordsize="2299,1149" path="m5925,6514l8224,6514,8224,7664,5925,7664,5925,6514e" filled="t" fillcolor="#003063" stroked="f">
                <v:path arrowok="t"/>
                <v:fill/>
              </v:shape>
            </v:group>
            <v:group style="position:absolute;left:5925;top:6514;width:2299;height:1149" coordorigin="5925,6514" coordsize="2299,1149">
              <v:shape style="position:absolute;left:5925;top:6514;width:2299;height:1149" coordorigin="5925,6514" coordsize="2299,1149" path="m5925,6514l8224,6514,8224,7664,5925,7664,5925,6514xe" filled="f" stroked="t" strokeweight="2pt" strokecolor="#FFFFFF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p>
      <w:pPr>
        <w:spacing w:before="0" w:after="0" w:line="148" w:lineRule="auto"/>
        <w:ind w:left="2794" w:right="-71" w:firstLine="-2678"/>
        <w:jc w:val="left"/>
        <w:tabs>
          <w:tab w:pos="2580" w:val="left"/>
        </w:tabs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-12"/>
        </w:rPr>
        <w:t>HR</w:t>
      </w:r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  <w:position w:val="-12"/>
        </w:rPr>
        <w:t>-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-12"/>
        </w:rPr>
        <w:t>avd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-12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-12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-12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-12"/>
        </w:rPr>
        <w:t>ng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-12"/>
        </w:rPr>
        <w:t>en</w:t>
        <w:tab/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g</w:t>
      </w:r>
      <w:r>
        <w:rPr>
          <w:rFonts w:ascii="Verdana" w:hAnsi="Verdana" w:cs="Verdana" w:eastAsia="Verdana"/>
          <w:sz w:val="22"/>
          <w:szCs w:val="22"/>
          <w:color w:val="FFFFFF"/>
          <w:spacing w:val="4"/>
          <w:w w:val="100"/>
          <w:position w:val="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f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or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tyr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ng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,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ø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m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og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  <w:position w:val="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  <w:position w:val="0"/>
        </w:rPr>
        <w:t>f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  <w:position w:val="0"/>
        </w:rPr>
        <w:t>t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43" w:after="0" w:line="216" w:lineRule="auto"/>
        <w:ind w:left="-20" w:right="-40"/>
        <w:jc w:val="center"/>
        <w:rPr>
          <w:rFonts w:ascii="Verdana" w:hAnsi="Verdana" w:cs="Verdana" w:eastAsia="Verdana"/>
          <w:sz w:val="22"/>
          <w:szCs w:val="22"/>
        </w:rPr>
      </w:pPr>
      <w:rPr/>
      <w:r>
        <w:rPr/>
        <w:br w:type="column"/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g</w:t>
      </w:r>
      <w:r>
        <w:rPr>
          <w:rFonts w:ascii="Verdana" w:hAnsi="Verdana" w:cs="Verdana" w:eastAsia="Verdana"/>
          <w:sz w:val="22"/>
          <w:szCs w:val="22"/>
          <w:color w:val="FFFFFF"/>
          <w:spacing w:val="4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f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m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m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u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ka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</w:rPr>
        <w:t>j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on</w:t>
      </w:r>
      <w:r>
        <w:rPr>
          <w:rFonts w:ascii="Verdana" w:hAnsi="Verdana" w:cs="Verdana" w:eastAsia="Verdana"/>
          <w:sz w:val="22"/>
          <w:szCs w:val="22"/>
          <w:color w:val="FFFFFF"/>
          <w:spacing w:val="1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og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m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f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u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t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exact"/>
        <w:ind w:left="610" w:right="-60" w:firstLine="-610"/>
        <w:jc w:val="left"/>
        <w:rPr>
          <w:rFonts w:ascii="Verdana" w:hAnsi="Verdana" w:cs="Verdana" w:eastAsia="Verdana"/>
          <w:sz w:val="22"/>
          <w:szCs w:val="22"/>
        </w:rPr>
      </w:pPr>
      <w:rPr/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tud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adm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trat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g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43" w:after="0" w:line="216" w:lineRule="auto"/>
        <w:ind w:left="-20" w:right="-40" w:firstLine="-2"/>
        <w:jc w:val="center"/>
        <w:rPr>
          <w:rFonts w:ascii="Verdana" w:hAnsi="Verdana" w:cs="Verdana" w:eastAsia="Verdana"/>
          <w:sz w:val="22"/>
          <w:szCs w:val="22"/>
        </w:rPr>
      </w:pPr>
      <w:rPr/>
      <w:r>
        <w:rPr/>
        <w:br w:type="column"/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Fo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kn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ng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s-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adm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trat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avd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ng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p>
      <w:pPr>
        <w:spacing w:before="43" w:after="0" w:line="216" w:lineRule="auto"/>
        <w:ind w:left="-20" w:right="67" w:firstLine="3"/>
        <w:jc w:val="center"/>
        <w:rPr>
          <w:rFonts w:ascii="Verdana" w:hAnsi="Verdana" w:cs="Verdana" w:eastAsia="Verdana"/>
          <w:sz w:val="22"/>
          <w:szCs w:val="22"/>
        </w:rPr>
      </w:pPr>
      <w:rPr/>
      <w:r>
        <w:rPr/>
        <w:br w:type="column"/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A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d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l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g</w:t>
      </w:r>
      <w:r>
        <w:rPr>
          <w:rFonts w:ascii="Verdana" w:hAnsi="Verdana" w:cs="Verdana" w:eastAsia="Verdana"/>
          <w:sz w:val="22"/>
          <w:szCs w:val="22"/>
          <w:color w:val="FFFFFF"/>
          <w:spacing w:val="4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f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or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rn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t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tt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et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 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v</w:t>
      </w:r>
      <w:r>
        <w:rPr>
          <w:rFonts w:ascii="Verdana" w:hAnsi="Verdana" w:cs="Verdana" w:eastAsia="Verdana"/>
          <w:sz w:val="22"/>
          <w:szCs w:val="22"/>
          <w:color w:val="FFFFFF"/>
          <w:spacing w:val="-3"/>
          <w:w w:val="100"/>
        </w:rPr>
        <w:t>i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rk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so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m</w:t>
      </w:r>
      <w:r>
        <w:rPr>
          <w:rFonts w:ascii="Verdana" w:hAnsi="Verdana" w:cs="Verdana" w:eastAsia="Verdana"/>
          <w:sz w:val="22"/>
          <w:szCs w:val="22"/>
          <w:color w:val="FFFFFF"/>
          <w:spacing w:val="-1"/>
          <w:w w:val="100"/>
        </w:rPr>
        <w:t>h</w:t>
      </w:r>
      <w:r>
        <w:rPr>
          <w:rFonts w:ascii="Verdana" w:hAnsi="Verdana" w:cs="Verdana" w:eastAsia="Verdana"/>
          <w:sz w:val="22"/>
          <w:szCs w:val="22"/>
          <w:color w:val="FFFFFF"/>
          <w:spacing w:val="0"/>
          <w:w w:val="100"/>
        </w:rPr>
        <w:t>et</w:t>
      </w:r>
      <w:r>
        <w:rPr>
          <w:rFonts w:ascii="Verdana" w:hAnsi="Verdana" w:cs="Verdana" w:eastAsia="Verdana"/>
          <w:sz w:val="22"/>
          <w:szCs w:val="22"/>
          <w:color w:val="000000"/>
          <w:spacing w:val="0"/>
          <w:w w:val="100"/>
        </w:rPr>
      </w:r>
    </w:p>
    <w:sectPr>
      <w:type w:val="continuous"/>
      <w:pgSz w:w="16840" w:h="11900" w:orient="landscape"/>
      <w:pgMar w:top="0" w:bottom="0" w:left="600" w:right="500"/>
      <w:cols w:num="5" w:equalWidth="0">
        <w:col w:w="4826" w:space="607"/>
        <w:col w:w="2106" w:space="656"/>
        <w:col w:w="2142" w:space="992"/>
        <w:col w:w="1439" w:space="1256"/>
        <w:col w:w="17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Verdana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CTB, KSL, FM</dc:creator>
  <dc:title>NHH Administrasjonen - fremtidig struktur og arbeidsfordeling</dc:title>
  <dcterms:created xsi:type="dcterms:W3CDTF">2012-12-27T17:02:30Z</dcterms:created>
  <dcterms:modified xsi:type="dcterms:W3CDTF">2012-12-27T17:02:30Z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2011-12-06T00:00:00Z</vt:filetime>
  </property>
  <property fmtid="{D5CDD505-2E9C-101B-9397-08002B2CF9AE}" pid="3" name="LastSaved">
    <vt:filetime>2012-12-27T00:00:00Z</vt:filetime>
  </property>
</Properties>
</file>